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88C22" w14:textId="77777777" w:rsidR="002F51AA" w:rsidRDefault="002F51AA">
      <w:pPr>
        <w:rPr>
          <w:sz w:val="20"/>
          <w:szCs w:val="20"/>
        </w:rPr>
      </w:pPr>
    </w:p>
    <w:p w14:paraId="4D416244" w14:textId="1D2CDDB4" w:rsidR="00692045" w:rsidRPr="007E0F2D" w:rsidRDefault="00810D28" w:rsidP="00692045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E0F2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APS Job </w:t>
      </w:r>
      <w:r w:rsidR="00692045" w:rsidRPr="007E0F2D">
        <w:rPr>
          <w:rFonts w:asciiTheme="minorHAnsi" w:hAnsiTheme="minorHAnsi" w:cstheme="minorHAnsi"/>
          <w:b/>
          <w:bCs/>
          <w:sz w:val="22"/>
          <w:szCs w:val="22"/>
          <w:u w:val="single"/>
        </w:rPr>
        <w:t>advert invoice details</w:t>
      </w:r>
    </w:p>
    <w:p w14:paraId="553A3CA9" w14:textId="77777777" w:rsidR="00692045" w:rsidRPr="007E0F2D" w:rsidRDefault="00692045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7B9D2F09" w14:textId="13479BBE" w:rsidR="003E0F88" w:rsidRPr="007E0F2D" w:rsidRDefault="00692045">
      <w:pPr>
        <w:rPr>
          <w:rFonts w:asciiTheme="minorHAnsi" w:hAnsiTheme="minorHAnsi" w:cstheme="minorHAnsi"/>
          <w:sz w:val="22"/>
          <w:szCs w:val="22"/>
        </w:rPr>
      </w:pPr>
      <w:r w:rsidRPr="007E0F2D">
        <w:rPr>
          <w:rFonts w:asciiTheme="minorHAnsi" w:hAnsiTheme="minorHAnsi" w:cstheme="minorHAnsi"/>
          <w:sz w:val="22"/>
          <w:szCs w:val="22"/>
        </w:rPr>
        <w:t>We require</w:t>
      </w:r>
      <w:r w:rsidR="00EB5812" w:rsidRPr="007E0F2D">
        <w:rPr>
          <w:rFonts w:asciiTheme="minorHAnsi" w:hAnsiTheme="minorHAnsi" w:cstheme="minorHAnsi"/>
          <w:sz w:val="22"/>
          <w:szCs w:val="22"/>
        </w:rPr>
        <w:t xml:space="preserve"> payment to be made before we place your job advert on the APS website</w:t>
      </w:r>
      <w:r w:rsidR="002043F4" w:rsidRPr="007E0F2D">
        <w:rPr>
          <w:rFonts w:asciiTheme="minorHAnsi" w:hAnsiTheme="minorHAnsi" w:cstheme="minorHAnsi"/>
          <w:sz w:val="22"/>
          <w:szCs w:val="22"/>
        </w:rPr>
        <w:t>.</w:t>
      </w:r>
      <w:r w:rsidR="00EB5812" w:rsidRPr="007E0F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FE6BD3" w14:textId="77777777" w:rsidR="003E0F88" w:rsidRPr="007E0F2D" w:rsidRDefault="003E0F88">
      <w:pPr>
        <w:rPr>
          <w:rFonts w:asciiTheme="minorHAnsi" w:hAnsiTheme="minorHAnsi" w:cstheme="minorHAnsi"/>
          <w:sz w:val="22"/>
          <w:szCs w:val="22"/>
        </w:rPr>
      </w:pPr>
    </w:p>
    <w:p w14:paraId="3C173BF4" w14:textId="6A918F98" w:rsidR="00EE1655" w:rsidRPr="007E0F2D" w:rsidRDefault="00EB5812">
      <w:pPr>
        <w:rPr>
          <w:rFonts w:asciiTheme="minorHAnsi" w:hAnsiTheme="minorHAnsi" w:cstheme="minorHAnsi"/>
          <w:sz w:val="22"/>
          <w:szCs w:val="22"/>
        </w:rPr>
      </w:pPr>
      <w:r w:rsidRPr="007E0F2D">
        <w:rPr>
          <w:rFonts w:asciiTheme="minorHAnsi" w:hAnsiTheme="minorHAnsi" w:cstheme="minorHAnsi"/>
          <w:sz w:val="22"/>
          <w:szCs w:val="22"/>
        </w:rPr>
        <w:t>Please complete the</w:t>
      </w:r>
      <w:r w:rsidR="003E0F88" w:rsidRPr="007E0F2D">
        <w:rPr>
          <w:rFonts w:asciiTheme="minorHAnsi" w:hAnsiTheme="minorHAnsi" w:cstheme="minorHAnsi"/>
          <w:sz w:val="22"/>
          <w:szCs w:val="22"/>
        </w:rPr>
        <w:t xml:space="preserve"> details below</w:t>
      </w:r>
      <w:r w:rsidR="00894A8C">
        <w:rPr>
          <w:rFonts w:asciiTheme="minorHAnsi" w:hAnsiTheme="minorHAnsi" w:cstheme="minorHAnsi"/>
          <w:sz w:val="22"/>
          <w:szCs w:val="22"/>
        </w:rPr>
        <w:t xml:space="preserve"> and </w:t>
      </w:r>
      <w:r w:rsidR="003E0F88" w:rsidRPr="007E0F2D">
        <w:rPr>
          <w:rFonts w:asciiTheme="minorHAnsi" w:hAnsiTheme="minorHAnsi" w:cstheme="minorHAnsi"/>
          <w:sz w:val="22"/>
          <w:szCs w:val="22"/>
        </w:rPr>
        <w:t xml:space="preserve">return </w:t>
      </w:r>
      <w:r w:rsidR="004E7DC9" w:rsidRPr="007E0F2D">
        <w:rPr>
          <w:rFonts w:asciiTheme="minorHAnsi" w:hAnsiTheme="minorHAnsi" w:cstheme="minorHAnsi"/>
          <w:sz w:val="22"/>
          <w:szCs w:val="22"/>
        </w:rPr>
        <w:t xml:space="preserve">to </w:t>
      </w:r>
      <w:hyperlink r:id="rId7" w:history="1">
        <w:r w:rsidR="00A92992" w:rsidRPr="007E0F2D">
          <w:rPr>
            <w:rStyle w:val="Hyperlink"/>
            <w:rFonts w:asciiTheme="minorHAnsi" w:hAnsiTheme="minorHAnsi" w:cstheme="minorHAnsi"/>
            <w:sz w:val="22"/>
            <w:szCs w:val="22"/>
          </w:rPr>
          <w:t>Nicola.lally@aps.org.uk</w:t>
        </w:r>
      </w:hyperlink>
      <w:r w:rsidR="004E7DC9" w:rsidRPr="007E0F2D">
        <w:rPr>
          <w:rFonts w:asciiTheme="minorHAnsi" w:hAnsiTheme="minorHAnsi" w:cstheme="minorHAnsi"/>
          <w:sz w:val="22"/>
          <w:szCs w:val="22"/>
        </w:rPr>
        <w:t xml:space="preserve"> an invoice will</w:t>
      </w:r>
      <w:r w:rsidR="00894A8C">
        <w:rPr>
          <w:rFonts w:asciiTheme="minorHAnsi" w:hAnsiTheme="minorHAnsi" w:cstheme="minorHAnsi"/>
          <w:sz w:val="22"/>
          <w:szCs w:val="22"/>
        </w:rPr>
        <w:t xml:space="preserve"> then be produced and sent by e-mail f</w:t>
      </w:r>
      <w:r w:rsidR="004E7DC9" w:rsidRPr="007E0F2D">
        <w:rPr>
          <w:rFonts w:asciiTheme="minorHAnsi" w:hAnsiTheme="minorHAnsi" w:cstheme="minorHAnsi"/>
          <w:sz w:val="22"/>
          <w:szCs w:val="22"/>
        </w:rPr>
        <w:t>or payment.</w:t>
      </w:r>
      <w:r w:rsidR="00EE1655" w:rsidRPr="007E0F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58F754" w14:textId="77777777" w:rsidR="00F879A8" w:rsidRPr="007E0F2D" w:rsidRDefault="00F879A8">
      <w:pPr>
        <w:rPr>
          <w:rFonts w:asciiTheme="minorHAnsi" w:hAnsiTheme="minorHAnsi" w:cstheme="minorHAnsi"/>
          <w:sz w:val="22"/>
          <w:szCs w:val="22"/>
        </w:rPr>
      </w:pPr>
    </w:p>
    <w:p w14:paraId="4DA10B24" w14:textId="16225AC0" w:rsidR="00F879A8" w:rsidRPr="009B2660" w:rsidRDefault="00F879A8" w:rsidP="00F879A8">
      <w:pPr>
        <w:rPr>
          <w:rFonts w:asciiTheme="minorHAnsi" w:hAnsiTheme="minorHAnsi" w:cstheme="minorHAnsi"/>
          <w:sz w:val="22"/>
          <w:szCs w:val="22"/>
        </w:rPr>
      </w:pPr>
      <w:r w:rsidRPr="009B2660">
        <w:rPr>
          <w:rFonts w:asciiTheme="minorHAnsi" w:hAnsiTheme="minorHAnsi" w:cstheme="minorHAnsi"/>
          <w:sz w:val="22"/>
          <w:szCs w:val="22"/>
        </w:rPr>
        <w:t xml:space="preserve">Once we have received payment </w:t>
      </w:r>
      <w:r w:rsidR="00100ACF">
        <w:rPr>
          <w:rFonts w:asciiTheme="minorHAnsi" w:hAnsiTheme="minorHAnsi" w:cstheme="minorHAnsi"/>
          <w:sz w:val="22"/>
          <w:szCs w:val="22"/>
        </w:rPr>
        <w:t xml:space="preserve">for </w:t>
      </w:r>
      <w:r w:rsidRPr="009B2660">
        <w:rPr>
          <w:rFonts w:asciiTheme="minorHAnsi" w:hAnsiTheme="minorHAnsi" w:cstheme="minorHAnsi"/>
          <w:sz w:val="22"/>
          <w:szCs w:val="22"/>
        </w:rPr>
        <w:t xml:space="preserve">your job </w:t>
      </w:r>
      <w:r w:rsidRPr="007E0F2D">
        <w:rPr>
          <w:rFonts w:asciiTheme="minorHAnsi" w:hAnsiTheme="minorHAnsi" w:cstheme="minorHAnsi"/>
          <w:sz w:val="22"/>
          <w:szCs w:val="22"/>
        </w:rPr>
        <w:t>advert,</w:t>
      </w:r>
      <w:r w:rsidRPr="009B2660">
        <w:rPr>
          <w:rFonts w:asciiTheme="minorHAnsi" w:hAnsiTheme="minorHAnsi" w:cstheme="minorHAnsi"/>
          <w:sz w:val="22"/>
          <w:szCs w:val="22"/>
        </w:rPr>
        <w:t xml:space="preserve"> we will put it on the website typically within </w:t>
      </w:r>
      <w:r w:rsidR="00BF0EB0">
        <w:rPr>
          <w:rFonts w:asciiTheme="minorHAnsi" w:hAnsiTheme="minorHAnsi" w:cstheme="minorHAnsi"/>
          <w:sz w:val="22"/>
          <w:szCs w:val="22"/>
        </w:rPr>
        <w:t>two</w:t>
      </w:r>
      <w:r w:rsidRPr="009B2660">
        <w:rPr>
          <w:rFonts w:asciiTheme="minorHAnsi" w:hAnsiTheme="minorHAnsi" w:cstheme="minorHAnsi"/>
          <w:sz w:val="22"/>
          <w:szCs w:val="22"/>
        </w:rPr>
        <w:t xml:space="preserve"> to </w:t>
      </w:r>
      <w:r w:rsidR="00BF0EB0">
        <w:rPr>
          <w:rFonts w:asciiTheme="minorHAnsi" w:hAnsiTheme="minorHAnsi" w:cstheme="minorHAnsi"/>
          <w:sz w:val="22"/>
          <w:szCs w:val="22"/>
        </w:rPr>
        <w:t>three</w:t>
      </w:r>
      <w:r w:rsidRPr="009B2660">
        <w:rPr>
          <w:rFonts w:asciiTheme="minorHAnsi" w:hAnsiTheme="minorHAnsi" w:cstheme="minorHAnsi"/>
          <w:sz w:val="22"/>
          <w:szCs w:val="22"/>
        </w:rPr>
        <w:t xml:space="preserve"> working days and guaranteed by </w:t>
      </w:r>
      <w:r w:rsidR="005B1F22" w:rsidRPr="009B2660">
        <w:rPr>
          <w:rFonts w:asciiTheme="minorHAnsi" w:hAnsiTheme="minorHAnsi" w:cstheme="minorHAnsi"/>
          <w:sz w:val="22"/>
          <w:szCs w:val="22"/>
        </w:rPr>
        <w:t>five</w:t>
      </w:r>
      <w:r w:rsidRPr="009B2660">
        <w:rPr>
          <w:rFonts w:asciiTheme="minorHAnsi" w:hAnsiTheme="minorHAnsi" w:cstheme="minorHAnsi"/>
          <w:sz w:val="22"/>
          <w:szCs w:val="22"/>
        </w:rPr>
        <w:t xml:space="preserve"> working days. </w:t>
      </w:r>
    </w:p>
    <w:p w14:paraId="36353321" w14:textId="77777777" w:rsidR="00F879A8" w:rsidRPr="007E0F2D" w:rsidRDefault="00F879A8" w:rsidP="00F879A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046"/>
      </w:tblGrid>
      <w:tr w:rsidR="007D2F2C" w:rsidRPr="007E0F2D" w14:paraId="1A76FA1E" w14:textId="77777777" w:rsidTr="0092037F">
        <w:tc>
          <w:tcPr>
            <w:tcW w:w="3256" w:type="dxa"/>
          </w:tcPr>
          <w:p w14:paraId="08F1E02F" w14:textId="38057E98" w:rsidR="007D2F2C" w:rsidRPr="007E0F2D" w:rsidRDefault="007D2F2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E0F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7046" w:type="dxa"/>
          </w:tcPr>
          <w:p w14:paraId="42323062" w14:textId="77777777" w:rsidR="007D2F2C" w:rsidRPr="007E0F2D" w:rsidRDefault="007D2F2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7D2F2C" w:rsidRPr="007E0F2D" w14:paraId="4F3234A2" w14:textId="77777777" w:rsidTr="0092037F">
        <w:tc>
          <w:tcPr>
            <w:tcW w:w="3256" w:type="dxa"/>
          </w:tcPr>
          <w:p w14:paraId="6166148F" w14:textId="07DD21CA" w:rsidR="007D2F2C" w:rsidRPr="007E0F2D" w:rsidRDefault="007D2F2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E0F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Company</w:t>
            </w:r>
          </w:p>
        </w:tc>
        <w:tc>
          <w:tcPr>
            <w:tcW w:w="7046" w:type="dxa"/>
          </w:tcPr>
          <w:p w14:paraId="242F8C9D" w14:textId="77777777" w:rsidR="007D2F2C" w:rsidRPr="007E0F2D" w:rsidRDefault="007D2F2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2F2C" w:rsidRPr="007E0F2D" w14:paraId="638CF5AB" w14:textId="77777777" w:rsidTr="0092037F">
        <w:tc>
          <w:tcPr>
            <w:tcW w:w="3256" w:type="dxa"/>
          </w:tcPr>
          <w:p w14:paraId="5419FD46" w14:textId="1176202A" w:rsidR="007D2F2C" w:rsidRPr="007E0F2D" w:rsidRDefault="007D2F2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E0F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Membership No</w:t>
            </w:r>
          </w:p>
        </w:tc>
        <w:tc>
          <w:tcPr>
            <w:tcW w:w="7046" w:type="dxa"/>
          </w:tcPr>
          <w:p w14:paraId="041638C8" w14:textId="77777777" w:rsidR="007D2F2C" w:rsidRPr="007E0F2D" w:rsidRDefault="007D2F2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2F2C" w:rsidRPr="007E0F2D" w14:paraId="146C165C" w14:textId="77777777" w:rsidTr="0092037F">
        <w:tc>
          <w:tcPr>
            <w:tcW w:w="3256" w:type="dxa"/>
          </w:tcPr>
          <w:p w14:paraId="1A13C909" w14:textId="48505F04" w:rsidR="007D2F2C" w:rsidRPr="007E0F2D" w:rsidRDefault="007D2F2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E0F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Full name for invoice </w:t>
            </w:r>
          </w:p>
        </w:tc>
        <w:tc>
          <w:tcPr>
            <w:tcW w:w="7046" w:type="dxa"/>
          </w:tcPr>
          <w:p w14:paraId="041428C1" w14:textId="77777777" w:rsidR="007D2F2C" w:rsidRPr="007E0F2D" w:rsidRDefault="007D2F2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2F2C" w:rsidRPr="007E0F2D" w14:paraId="76A66921" w14:textId="77777777" w:rsidTr="0092037F">
        <w:tc>
          <w:tcPr>
            <w:tcW w:w="3256" w:type="dxa"/>
          </w:tcPr>
          <w:p w14:paraId="53C8BA71" w14:textId="3F002994" w:rsidR="007D2F2C" w:rsidRPr="007E0F2D" w:rsidRDefault="007D2F2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E0F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Full address for invoice</w:t>
            </w:r>
            <w:r w:rsidR="0092037F" w:rsidRPr="007E0F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[including postcode]</w:t>
            </w:r>
          </w:p>
          <w:p w14:paraId="210FA954" w14:textId="77777777" w:rsidR="0092037F" w:rsidRPr="007E0F2D" w:rsidRDefault="009203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1B996FC" w14:textId="237FF3EE" w:rsidR="0092037F" w:rsidRPr="007E0F2D" w:rsidRDefault="009203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046" w:type="dxa"/>
          </w:tcPr>
          <w:p w14:paraId="37E210AC" w14:textId="77777777" w:rsidR="007D2F2C" w:rsidRPr="007E0F2D" w:rsidRDefault="007D2F2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2F2C" w:rsidRPr="007E0F2D" w14:paraId="6AFEF17F" w14:textId="77777777" w:rsidTr="0092037F">
        <w:tc>
          <w:tcPr>
            <w:tcW w:w="3256" w:type="dxa"/>
          </w:tcPr>
          <w:p w14:paraId="691BFE3D" w14:textId="3200B1EA" w:rsidR="007D2F2C" w:rsidRPr="007E0F2D" w:rsidRDefault="007D2F2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E0F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e-mail address</w:t>
            </w:r>
            <w:r w:rsidR="0092037F" w:rsidRPr="007E0F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[to receive invoice]</w:t>
            </w:r>
          </w:p>
        </w:tc>
        <w:tc>
          <w:tcPr>
            <w:tcW w:w="7046" w:type="dxa"/>
          </w:tcPr>
          <w:p w14:paraId="71F54FAF" w14:textId="77777777" w:rsidR="007D2F2C" w:rsidRPr="007E0F2D" w:rsidRDefault="007D2F2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841664" w14:textId="77777777" w:rsidR="00EE1655" w:rsidRPr="007E0F2D" w:rsidRDefault="00EE1655">
      <w:pPr>
        <w:rPr>
          <w:rFonts w:asciiTheme="minorHAnsi" w:hAnsiTheme="minorHAnsi" w:cstheme="minorHAnsi"/>
          <w:sz w:val="22"/>
          <w:szCs w:val="22"/>
        </w:rPr>
      </w:pPr>
    </w:p>
    <w:p w14:paraId="7398F9E1" w14:textId="77777777" w:rsidR="00C41D73" w:rsidRPr="007E0F2D" w:rsidRDefault="00C41D7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4"/>
        <w:gridCol w:w="3434"/>
        <w:gridCol w:w="3434"/>
      </w:tblGrid>
      <w:tr w:rsidR="00A86C1A" w:rsidRPr="007E0F2D" w14:paraId="227EF868" w14:textId="77777777" w:rsidTr="00A86C1A">
        <w:tc>
          <w:tcPr>
            <w:tcW w:w="3434" w:type="dxa"/>
          </w:tcPr>
          <w:p w14:paraId="5EB6C530" w14:textId="65757CFF" w:rsidR="00A86C1A" w:rsidRPr="007E0F2D" w:rsidRDefault="002D496F" w:rsidP="00AE7DB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5B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Member/non-member type</w:t>
            </w:r>
          </w:p>
        </w:tc>
        <w:tc>
          <w:tcPr>
            <w:tcW w:w="3434" w:type="dxa"/>
          </w:tcPr>
          <w:p w14:paraId="24B7A139" w14:textId="63197080" w:rsidR="00A86C1A" w:rsidRPr="007E0F2D" w:rsidRDefault="002D496F" w:rsidP="00AE7DB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E0F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Price</w:t>
            </w:r>
          </w:p>
        </w:tc>
        <w:tc>
          <w:tcPr>
            <w:tcW w:w="3434" w:type="dxa"/>
          </w:tcPr>
          <w:p w14:paraId="33B0D8EE" w14:textId="355E39C9" w:rsidR="00A86C1A" w:rsidRPr="007E0F2D" w:rsidRDefault="002D496F" w:rsidP="00AE7DB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E0F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Please tick or insert </w:t>
            </w:r>
            <w:r w:rsidR="00AE7DBF" w:rsidRPr="007E0F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x to the </w:t>
            </w:r>
            <w:r w:rsidRPr="007E0F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box applicable</w:t>
            </w:r>
          </w:p>
        </w:tc>
      </w:tr>
      <w:tr w:rsidR="00A86C1A" w:rsidRPr="007E0F2D" w14:paraId="70FA653E" w14:textId="77777777" w:rsidTr="00A86C1A">
        <w:tc>
          <w:tcPr>
            <w:tcW w:w="3434" w:type="dxa"/>
          </w:tcPr>
          <w:p w14:paraId="7C0C6E5E" w14:textId="77777777" w:rsidR="00A86C1A" w:rsidRPr="007E0F2D" w:rsidRDefault="00A86C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34" w:type="dxa"/>
          </w:tcPr>
          <w:p w14:paraId="03F2FC05" w14:textId="77777777" w:rsidR="00A86C1A" w:rsidRPr="007E0F2D" w:rsidRDefault="00A86C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34" w:type="dxa"/>
          </w:tcPr>
          <w:p w14:paraId="1BBB06A3" w14:textId="77777777" w:rsidR="00A86C1A" w:rsidRPr="007E0F2D" w:rsidRDefault="00A86C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6C1A" w:rsidRPr="007E0F2D" w14:paraId="125B682A" w14:textId="77777777" w:rsidTr="00A86C1A">
        <w:tc>
          <w:tcPr>
            <w:tcW w:w="3434" w:type="dxa"/>
          </w:tcPr>
          <w:p w14:paraId="510AE70B" w14:textId="69499192" w:rsidR="00A86C1A" w:rsidRPr="007E0F2D" w:rsidRDefault="002D496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05B9E">
              <w:rPr>
                <w:rFonts w:asciiTheme="minorHAnsi" w:hAnsiTheme="minorHAnsi" w:cstheme="minorHAnsi"/>
                <w:sz w:val="22"/>
                <w:szCs w:val="22"/>
              </w:rPr>
              <w:t>APS corporate member</w:t>
            </w:r>
          </w:p>
        </w:tc>
        <w:tc>
          <w:tcPr>
            <w:tcW w:w="3434" w:type="dxa"/>
          </w:tcPr>
          <w:p w14:paraId="2A4E8403" w14:textId="54C94B10" w:rsidR="00A86C1A" w:rsidRPr="007E0F2D" w:rsidRDefault="002D496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0F2D">
              <w:rPr>
                <w:rFonts w:asciiTheme="minorHAnsi" w:hAnsiTheme="minorHAnsi" w:cstheme="minorHAnsi"/>
                <w:sz w:val="22"/>
                <w:szCs w:val="22"/>
              </w:rPr>
              <w:t>Free</w:t>
            </w:r>
          </w:p>
        </w:tc>
        <w:tc>
          <w:tcPr>
            <w:tcW w:w="3434" w:type="dxa"/>
          </w:tcPr>
          <w:p w14:paraId="212B39F6" w14:textId="77777777" w:rsidR="00A86C1A" w:rsidRPr="007E0F2D" w:rsidRDefault="00A86C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6C1A" w:rsidRPr="007E0F2D" w14:paraId="18B38B0B" w14:textId="77777777" w:rsidTr="00A86C1A">
        <w:tc>
          <w:tcPr>
            <w:tcW w:w="3434" w:type="dxa"/>
          </w:tcPr>
          <w:p w14:paraId="57B7C5E9" w14:textId="4EB0F4D6" w:rsidR="00A86C1A" w:rsidRPr="007E0F2D" w:rsidRDefault="002D496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05B9E">
              <w:rPr>
                <w:rFonts w:asciiTheme="minorHAnsi" w:hAnsiTheme="minorHAnsi" w:cstheme="minorHAnsi"/>
                <w:sz w:val="22"/>
                <w:szCs w:val="22"/>
              </w:rPr>
              <w:t>APS individual member</w:t>
            </w:r>
          </w:p>
        </w:tc>
        <w:tc>
          <w:tcPr>
            <w:tcW w:w="3434" w:type="dxa"/>
          </w:tcPr>
          <w:p w14:paraId="40304D64" w14:textId="0B3DFA32" w:rsidR="00A86C1A" w:rsidRPr="007E0F2D" w:rsidRDefault="002D496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0F2D">
              <w:rPr>
                <w:rFonts w:asciiTheme="minorHAnsi" w:hAnsiTheme="minorHAnsi" w:cstheme="minorHAnsi"/>
                <w:sz w:val="22"/>
                <w:szCs w:val="22"/>
              </w:rPr>
              <w:t>£1</w:t>
            </w:r>
            <w:r w:rsidR="00365306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7E0F2D">
              <w:rPr>
                <w:rFonts w:asciiTheme="minorHAnsi" w:hAnsiTheme="minorHAnsi" w:cstheme="minorHAnsi"/>
                <w:sz w:val="22"/>
                <w:szCs w:val="22"/>
              </w:rPr>
              <w:t>0.00 + VAT</w:t>
            </w:r>
          </w:p>
        </w:tc>
        <w:tc>
          <w:tcPr>
            <w:tcW w:w="3434" w:type="dxa"/>
          </w:tcPr>
          <w:p w14:paraId="1815D5B0" w14:textId="77777777" w:rsidR="00A86C1A" w:rsidRPr="007E0F2D" w:rsidRDefault="00A86C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6C1A" w:rsidRPr="007E0F2D" w14:paraId="02AB10AD" w14:textId="77777777" w:rsidTr="00A86C1A">
        <w:tc>
          <w:tcPr>
            <w:tcW w:w="3434" w:type="dxa"/>
          </w:tcPr>
          <w:p w14:paraId="3AE9F120" w14:textId="606AA730" w:rsidR="00A86C1A" w:rsidRPr="007E0F2D" w:rsidRDefault="002D496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0F2D">
              <w:rPr>
                <w:rFonts w:asciiTheme="minorHAnsi" w:hAnsiTheme="minorHAnsi" w:cstheme="minorHAnsi"/>
                <w:sz w:val="22"/>
                <w:szCs w:val="22"/>
              </w:rPr>
              <w:t>Non-member</w:t>
            </w:r>
            <w:r w:rsidRPr="00F05B9E">
              <w:rPr>
                <w:rFonts w:asciiTheme="minorHAnsi" w:hAnsiTheme="minorHAnsi" w:cstheme="minorHAnsi"/>
                <w:sz w:val="22"/>
                <w:szCs w:val="22"/>
              </w:rPr>
              <w:t> organisation or individual</w:t>
            </w:r>
          </w:p>
        </w:tc>
        <w:tc>
          <w:tcPr>
            <w:tcW w:w="3434" w:type="dxa"/>
          </w:tcPr>
          <w:p w14:paraId="3BD42115" w14:textId="0C4D13F2" w:rsidR="00A86C1A" w:rsidRPr="007E0F2D" w:rsidRDefault="002D496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0F2D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365306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  <w:r w:rsidRPr="007E0F2D">
              <w:rPr>
                <w:rFonts w:asciiTheme="minorHAnsi" w:hAnsiTheme="minorHAnsi" w:cstheme="minorHAnsi"/>
                <w:sz w:val="22"/>
                <w:szCs w:val="22"/>
              </w:rPr>
              <w:t>0.00 + VAT</w:t>
            </w:r>
          </w:p>
        </w:tc>
        <w:tc>
          <w:tcPr>
            <w:tcW w:w="3434" w:type="dxa"/>
          </w:tcPr>
          <w:p w14:paraId="5405EEE8" w14:textId="77777777" w:rsidR="00A86C1A" w:rsidRPr="007E0F2D" w:rsidRDefault="00A86C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6C1A" w:rsidRPr="007E0F2D" w14:paraId="7103FA54" w14:textId="77777777" w:rsidTr="00A86C1A">
        <w:tc>
          <w:tcPr>
            <w:tcW w:w="3434" w:type="dxa"/>
          </w:tcPr>
          <w:p w14:paraId="77AB80E1" w14:textId="627310D6" w:rsidR="00A86C1A" w:rsidRPr="007E0F2D" w:rsidRDefault="002D496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05B9E">
              <w:rPr>
                <w:rFonts w:asciiTheme="minorHAnsi" w:hAnsiTheme="minorHAnsi" w:cstheme="minorHAnsi"/>
                <w:sz w:val="22"/>
                <w:szCs w:val="22"/>
              </w:rPr>
              <w:t>Recruitment agency</w:t>
            </w:r>
          </w:p>
        </w:tc>
        <w:tc>
          <w:tcPr>
            <w:tcW w:w="3434" w:type="dxa"/>
          </w:tcPr>
          <w:p w14:paraId="097C3540" w14:textId="7DD26BB8" w:rsidR="00A86C1A" w:rsidRPr="007E0F2D" w:rsidRDefault="002D496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0F2D">
              <w:rPr>
                <w:rFonts w:asciiTheme="minorHAnsi" w:hAnsiTheme="minorHAnsi" w:cstheme="minorHAnsi"/>
                <w:sz w:val="22"/>
                <w:szCs w:val="22"/>
              </w:rPr>
              <w:t>£2</w:t>
            </w:r>
            <w:r w:rsidR="0036530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7E0F2D">
              <w:rPr>
                <w:rFonts w:asciiTheme="minorHAnsi" w:hAnsiTheme="minorHAnsi" w:cstheme="minorHAnsi"/>
                <w:sz w:val="22"/>
                <w:szCs w:val="22"/>
              </w:rPr>
              <w:t>0.00 + VAT</w:t>
            </w:r>
          </w:p>
        </w:tc>
        <w:tc>
          <w:tcPr>
            <w:tcW w:w="3434" w:type="dxa"/>
          </w:tcPr>
          <w:p w14:paraId="7D1385E1" w14:textId="77777777" w:rsidR="00A86C1A" w:rsidRPr="007E0F2D" w:rsidRDefault="00A86C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496F" w:rsidRPr="007E0F2D" w14:paraId="757C0686" w14:textId="77777777" w:rsidTr="00A86C1A">
        <w:tc>
          <w:tcPr>
            <w:tcW w:w="3434" w:type="dxa"/>
          </w:tcPr>
          <w:p w14:paraId="2EBB933A" w14:textId="30723E9E" w:rsidR="002D496F" w:rsidRPr="007E0F2D" w:rsidRDefault="002D496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05B9E">
              <w:rPr>
                <w:rFonts w:asciiTheme="minorHAnsi" w:hAnsiTheme="minorHAnsi" w:cstheme="minorHAnsi"/>
                <w:sz w:val="22"/>
                <w:szCs w:val="22"/>
              </w:rPr>
              <w:t>Recruitment agency multiple adverts</w:t>
            </w:r>
          </w:p>
        </w:tc>
        <w:tc>
          <w:tcPr>
            <w:tcW w:w="3434" w:type="dxa"/>
          </w:tcPr>
          <w:p w14:paraId="6D0BE0F9" w14:textId="7245A687" w:rsidR="002D496F" w:rsidRPr="007E0F2D" w:rsidRDefault="002D496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0F2D">
              <w:rPr>
                <w:rFonts w:asciiTheme="minorHAnsi" w:hAnsiTheme="minorHAnsi" w:cstheme="minorHAnsi"/>
                <w:sz w:val="22"/>
                <w:szCs w:val="22"/>
              </w:rPr>
              <w:t>£400.00 + VAT</w:t>
            </w:r>
          </w:p>
        </w:tc>
        <w:tc>
          <w:tcPr>
            <w:tcW w:w="3434" w:type="dxa"/>
          </w:tcPr>
          <w:p w14:paraId="7BC2A68A" w14:textId="77777777" w:rsidR="002D496F" w:rsidRPr="007E0F2D" w:rsidRDefault="002D496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21B9DB" w14:textId="77777777" w:rsidR="00A86C1A" w:rsidRPr="007E0F2D" w:rsidRDefault="00A86C1A">
      <w:pPr>
        <w:rPr>
          <w:rFonts w:asciiTheme="minorHAnsi" w:hAnsiTheme="minorHAnsi" w:cstheme="minorHAnsi"/>
          <w:sz w:val="22"/>
          <w:szCs w:val="22"/>
        </w:rPr>
      </w:pPr>
    </w:p>
    <w:p w14:paraId="134A33FC" w14:textId="77777777" w:rsidR="009B2660" w:rsidRPr="007E0F2D" w:rsidRDefault="009B2660">
      <w:pPr>
        <w:rPr>
          <w:rFonts w:asciiTheme="minorHAnsi" w:hAnsiTheme="minorHAnsi" w:cstheme="minorHAnsi"/>
          <w:sz w:val="22"/>
          <w:szCs w:val="22"/>
        </w:rPr>
      </w:pPr>
    </w:p>
    <w:p w14:paraId="33B4C142" w14:textId="7CF0C90F" w:rsidR="007C4A86" w:rsidRPr="007E0F2D" w:rsidRDefault="007C4A86" w:rsidP="009B2660">
      <w:pPr>
        <w:rPr>
          <w:rFonts w:asciiTheme="minorHAnsi" w:hAnsiTheme="minorHAnsi" w:cstheme="minorHAnsi"/>
          <w:sz w:val="22"/>
          <w:szCs w:val="22"/>
        </w:rPr>
      </w:pPr>
    </w:p>
    <w:p w14:paraId="77CD119E" w14:textId="77777777" w:rsidR="009B2660" w:rsidRPr="00F05B9E" w:rsidRDefault="009B2660">
      <w:pPr>
        <w:rPr>
          <w:rFonts w:asciiTheme="minorHAnsi" w:hAnsiTheme="minorHAnsi" w:cstheme="minorHAnsi"/>
          <w:sz w:val="20"/>
          <w:szCs w:val="20"/>
        </w:rPr>
      </w:pPr>
    </w:p>
    <w:sectPr w:rsidR="009B2660" w:rsidRPr="00F05B9E" w:rsidSect="00C451C0">
      <w:headerReference w:type="default" r:id="rId8"/>
      <w:footerReference w:type="default" r:id="rId9"/>
      <w:pgSz w:w="11900" w:h="16840"/>
      <w:pgMar w:top="2404" w:right="794" w:bottom="720" w:left="794" w:header="502" w:footer="2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435BC" w14:textId="77777777" w:rsidR="00D97294" w:rsidRDefault="00D97294" w:rsidP="00BE37B0">
      <w:r>
        <w:separator/>
      </w:r>
    </w:p>
  </w:endnote>
  <w:endnote w:type="continuationSeparator" w:id="0">
    <w:p w14:paraId="0D1F186F" w14:textId="77777777" w:rsidR="00D97294" w:rsidRDefault="00D97294" w:rsidP="00BE3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Times New Roman (Body CS)"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19F9D" w14:textId="77777777" w:rsidR="00BE37B0" w:rsidRPr="006D72A5" w:rsidRDefault="00BE37B0" w:rsidP="00CB5F76">
    <w:pPr>
      <w:pStyle w:val="NormalWeb"/>
      <w:tabs>
        <w:tab w:val="right" w:pos="10460"/>
      </w:tabs>
      <w:rPr>
        <w:rFonts w:ascii="Helvetica Neue Light" w:hAnsi="Helvetica Neue Light"/>
        <w:sz w:val="28"/>
      </w:rPr>
    </w:pPr>
    <w:r w:rsidRPr="006D72A5">
      <w:rPr>
        <w:rFonts w:ascii="Helvetica Neue Light" w:hAnsi="Helvetica Neue Light"/>
        <w:color w:val="D1112B"/>
        <w:sz w:val="16"/>
        <w:szCs w:val="16"/>
      </w:rPr>
      <w:t>Shaping and sharing good practice in design and construction health and safety risk management.</w:t>
    </w:r>
    <w:r w:rsidRPr="006D72A5">
      <w:rPr>
        <w:rFonts w:ascii="Helvetica Neue Light" w:hAnsi="Helvetica Neue Light"/>
        <w:sz w:val="16"/>
        <w:szCs w:val="16"/>
      </w:rPr>
      <w:t xml:space="preserve"> </w:t>
    </w:r>
    <w:r w:rsidRPr="006D72A5">
      <w:rPr>
        <w:rFonts w:ascii="Helvetica Neue Light" w:hAnsi="Helvetica Neue Light"/>
        <w:sz w:val="16"/>
        <w:szCs w:val="16"/>
      </w:rPr>
      <w:tab/>
      <w:t>Registered in Scotland No. SC155374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EB5B6" w14:textId="77777777" w:rsidR="00D97294" w:rsidRDefault="00D97294" w:rsidP="00BE37B0">
      <w:r>
        <w:separator/>
      </w:r>
    </w:p>
  </w:footnote>
  <w:footnote w:type="continuationSeparator" w:id="0">
    <w:p w14:paraId="06637494" w14:textId="77777777" w:rsidR="00D97294" w:rsidRDefault="00D97294" w:rsidP="00BE3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5B8E" w14:textId="77777777" w:rsidR="00BE37B0" w:rsidRDefault="00BE37B0" w:rsidP="00BE37B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B56379" wp14:editId="77B5D905">
              <wp:simplePos x="0" y="0"/>
              <wp:positionH relativeFrom="column">
                <wp:posOffset>4331642</wp:posOffset>
              </wp:positionH>
              <wp:positionV relativeFrom="paragraph">
                <wp:posOffset>15240</wp:posOffset>
              </wp:positionV>
              <wp:extent cx="2326250" cy="96774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6250" cy="967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2085394" w14:textId="77777777" w:rsidR="00BE37B0" w:rsidRPr="00152578" w:rsidRDefault="00BE37B0">
                          <w:pPr>
                            <w:rPr>
                              <w:rFonts w:cs="Times New Roman (Body CS)"/>
                              <w:spacing w:val="2"/>
                              <w:sz w:val="18"/>
                            </w:rPr>
                          </w:pPr>
                          <w:r w:rsidRPr="00152578">
                            <w:rPr>
                              <w:rFonts w:cs="Times New Roman (Body CS)"/>
                              <w:spacing w:val="2"/>
                              <w:sz w:val="18"/>
                            </w:rPr>
                            <w:t>The Association for Project Safety,</w:t>
                          </w:r>
                        </w:p>
                        <w:p w14:paraId="647B0817" w14:textId="77777777" w:rsidR="00BE37B0" w:rsidRPr="00152578" w:rsidRDefault="00BE37B0" w:rsidP="00C451C0">
                          <w:pPr>
                            <w:tabs>
                              <w:tab w:val="left" w:pos="1701"/>
                            </w:tabs>
                            <w:rPr>
                              <w:rFonts w:cs="Times New Roman (Body CS)"/>
                              <w:spacing w:val="2"/>
                              <w:sz w:val="18"/>
                            </w:rPr>
                          </w:pPr>
                          <w:r w:rsidRPr="00152578">
                            <w:rPr>
                              <w:rFonts w:cs="Times New Roman (Body CS)"/>
                              <w:spacing w:val="2"/>
                              <w:sz w:val="18"/>
                            </w:rPr>
                            <w:t>5 New Mart Place, Edinburgh, EH14 1RW</w:t>
                          </w:r>
                          <w:r w:rsidRPr="00152578">
                            <w:rPr>
                              <w:rFonts w:cs="Times New Roman (Body CS)"/>
                              <w:spacing w:val="2"/>
                              <w:sz w:val="18"/>
                            </w:rPr>
                            <w:br/>
                          </w:r>
                          <w:r w:rsidRPr="00152578">
                            <w:rPr>
                              <w:rFonts w:cs="Times New Roman (Body CS)"/>
                              <w:spacing w:val="2"/>
                              <w:sz w:val="18"/>
                            </w:rPr>
                            <w:br/>
                          </w:r>
                          <w:r w:rsidRPr="00152578">
                            <w:rPr>
                              <w:rFonts w:ascii="Helvetica Neue" w:hAnsi="Helvetica Neue" w:cs="Times New Roman (Body CS)"/>
                              <w:b/>
                              <w:spacing w:val="2"/>
                              <w:sz w:val="18"/>
                            </w:rPr>
                            <w:t>t:</w:t>
                          </w:r>
                          <w:r w:rsidRPr="00152578">
                            <w:rPr>
                              <w:rFonts w:cs="Times New Roman (Body CS)"/>
                              <w:spacing w:val="2"/>
                              <w:sz w:val="18"/>
                            </w:rPr>
                            <w:t xml:space="preserve"> 0131 442 6600</w:t>
                          </w:r>
                          <w:r w:rsidR="00C451C0" w:rsidRPr="00152578">
                            <w:rPr>
                              <w:rFonts w:cs="Times New Roman (Body CS)"/>
                              <w:spacing w:val="2"/>
                              <w:sz w:val="18"/>
                            </w:rPr>
                            <w:tab/>
                          </w:r>
                          <w:r w:rsidRPr="00152578">
                            <w:rPr>
                              <w:rFonts w:ascii="Helvetica Neue" w:hAnsi="Helvetica Neue" w:cs="Times New Roman (Body CS)"/>
                              <w:b/>
                              <w:spacing w:val="2"/>
                              <w:sz w:val="18"/>
                            </w:rPr>
                            <w:t xml:space="preserve">e: </w:t>
                          </w:r>
                          <w:r w:rsidRPr="00152578">
                            <w:rPr>
                              <w:rFonts w:cs="Times New Roman (Body CS)"/>
                              <w:spacing w:val="2"/>
                              <w:sz w:val="18"/>
                            </w:rPr>
                            <w:t>info@aps.org.uk</w:t>
                          </w:r>
                          <w:r w:rsidRPr="00152578">
                            <w:rPr>
                              <w:rFonts w:cs="Times New Roman (Body CS)"/>
                              <w:spacing w:val="2"/>
                              <w:sz w:val="18"/>
                            </w:rPr>
                            <w:br/>
                          </w:r>
                          <w:r w:rsidRPr="00152578">
                            <w:rPr>
                              <w:rFonts w:ascii="Helvetica Neue" w:hAnsi="Helvetica Neue" w:cs="Times New Roman (Body CS)"/>
                              <w:b/>
                              <w:spacing w:val="2"/>
                              <w:sz w:val="18"/>
                            </w:rPr>
                            <w:t>www.aps.org.uk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B563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41.05pt;margin-top:1.2pt;width:183.15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" fillcolor="white [3201]" stroked="f" strokeweight=".5pt">
              <v:textbox>
                <w:txbxContent>
                  <w:p w14:paraId="12085394" w14:textId="77777777" w:rsidR="00BE37B0" w:rsidRPr="00152578" w:rsidRDefault="00BE37B0">
                    <w:pPr>
                      <w:rPr>
                        <w:rFonts w:cs="Times New Roman (Body CS)"/>
                        <w:spacing w:val="2"/>
                        <w:sz w:val="18"/>
                      </w:rPr>
                    </w:pPr>
                    <w:r w:rsidRPr="00152578">
                      <w:rPr>
                        <w:rFonts w:cs="Times New Roman (Body CS)"/>
                        <w:spacing w:val="2"/>
                        <w:sz w:val="18"/>
                      </w:rPr>
                      <w:t>The Association for Project Safety,</w:t>
                    </w:r>
                  </w:p>
                  <w:p w14:paraId="647B0817" w14:textId="77777777" w:rsidR="00BE37B0" w:rsidRPr="00152578" w:rsidRDefault="00BE37B0" w:rsidP="00C451C0">
                    <w:pPr>
                      <w:tabs>
                        <w:tab w:val="left" w:pos="1701"/>
                      </w:tabs>
                      <w:rPr>
                        <w:rFonts w:cs="Times New Roman (Body CS)"/>
                        <w:spacing w:val="2"/>
                        <w:sz w:val="18"/>
                      </w:rPr>
                    </w:pPr>
                    <w:r w:rsidRPr="00152578">
                      <w:rPr>
                        <w:rFonts w:cs="Times New Roman (Body CS)"/>
                        <w:spacing w:val="2"/>
                        <w:sz w:val="18"/>
                      </w:rPr>
                      <w:t>5 New Mart Place, Edinburgh, EH14 1RW</w:t>
                    </w:r>
                    <w:r w:rsidRPr="00152578">
                      <w:rPr>
                        <w:rFonts w:cs="Times New Roman (Body CS)"/>
                        <w:spacing w:val="2"/>
                        <w:sz w:val="18"/>
                      </w:rPr>
                      <w:br/>
                    </w:r>
                    <w:r w:rsidRPr="00152578">
                      <w:rPr>
                        <w:rFonts w:cs="Times New Roman (Body CS)"/>
                        <w:spacing w:val="2"/>
                        <w:sz w:val="18"/>
                      </w:rPr>
                      <w:br/>
                    </w:r>
                    <w:r w:rsidRPr="00152578">
                      <w:rPr>
                        <w:rFonts w:ascii="Helvetica Neue" w:hAnsi="Helvetica Neue" w:cs="Times New Roman (Body CS)"/>
                        <w:b/>
                        <w:spacing w:val="2"/>
                        <w:sz w:val="18"/>
                      </w:rPr>
                      <w:t>t:</w:t>
                    </w:r>
                    <w:r w:rsidRPr="00152578">
                      <w:rPr>
                        <w:rFonts w:cs="Times New Roman (Body CS)"/>
                        <w:spacing w:val="2"/>
                        <w:sz w:val="18"/>
                      </w:rPr>
                      <w:t xml:space="preserve"> 0131 442 6600</w:t>
                    </w:r>
                    <w:r w:rsidR="00C451C0" w:rsidRPr="00152578">
                      <w:rPr>
                        <w:rFonts w:cs="Times New Roman (Body CS)"/>
                        <w:spacing w:val="2"/>
                        <w:sz w:val="18"/>
                      </w:rPr>
                      <w:tab/>
                    </w:r>
                    <w:r w:rsidRPr="00152578">
                      <w:rPr>
                        <w:rFonts w:ascii="Helvetica Neue" w:hAnsi="Helvetica Neue" w:cs="Times New Roman (Body CS)"/>
                        <w:b/>
                        <w:spacing w:val="2"/>
                        <w:sz w:val="18"/>
                      </w:rPr>
                      <w:t xml:space="preserve">e: </w:t>
                    </w:r>
                    <w:r w:rsidRPr="00152578">
                      <w:rPr>
                        <w:rFonts w:cs="Times New Roman (Body CS)"/>
                        <w:spacing w:val="2"/>
                        <w:sz w:val="18"/>
                      </w:rPr>
                      <w:t>info@aps.org.uk</w:t>
                    </w:r>
                    <w:r w:rsidRPr="00152578">
                      <w:rPr>
                        <w:rFonts w:cs="Times New Roman (Body CS)"/>
                        <w:spacing w:val="2"/>
                        <w:sz w:val="18"/>
                      </w:rPr>
                      <w:br/>
                    </w:r>
                    <w:r w:rsidRPr="00152578">
                      <w:rPr>
                        <w:rFonts w:ascii="Helvetica Neue" w:hAnsi="Helvetica Neue" w:cs="Times New Roman (Body CS)"/>
                        <w:b/>
                        <w:spacing w:val="2"/>
                        <w:sz w:val="18"/>
                      </w:rPr>
                      <w:t>www.aps.org.uk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6537A46" wp14:editId="1B8680CF">
          <wp:extent cx="2526890" cy="838157"/>
          <wp:effectExtent l="0" t="0" r="63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PS Master logo 18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4660" cy="854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469"/>
    <w:rsid w:val="00007CFC"/>
    <w:rsid w:val="00061809"/>
    <w:rsid w:val="00063E67"/>
    <w:rsid w:val="00100ACF"/>
    <w:rsid w:val="00152578"/>
    <w:rsid w:val="002043F4"/>
    <w:rsid w:val="002C0014"/>
    <w:rsid w:val="002D496F"/>
    <w:rsid w:val="002F51AA"/>
    <w:rsid w:val="003542F8"/>
    <w:rsid w:val="00365306"/>
    <w:rsid w:val="003C532E"/>
    <w:rsid w:val="003E0F88"/>
    <w:rsid w:val="003F6568"/>
    <w:rsid w:val="004762F8"/>
    <w:rsid w:val="00482D2D"/>
    <w:rsid w:val="004C3026"/>
    <w:rsid w:val="004E7DC9"/>
    <w:rsid w:val="00514EE3"/>
    <w:rsid w:val="00542B58"/>
    <w:rsid w:val="00575A22"/>
    <w:rsid w:val="005A0AB8"/>
    <w:rsid w:val="005B1F22"/>
    <w:rsid w:val="00692045"/>
    <w:rsid w:val="006D72A5"/>
    <w:rsid w:val="006E6527"/>
    <w:rsid w:val="00726390"/>
    <w:rsid w:val="007540C8"/>
    <w:rsid w:val="007B30B4"/>
    <w:rsid w:val="007C4A86"/>
    <w:rsid w:val="007D2F2C"/>
    <w:rsid w:val="007E0F2D"/>
    <w:rsid w:val="00810D28"/>
    <w:rsid w:val="0085028D"/>
    <w:rsid w:val="00894A8C"/>
    <w:rsid w:val="008D2B16"/>
    <w:rsid w:val="008F3A73"/>
    <w:rsid w:val="0092037F"/>
    <w:rsid w:val="00942920"/>
    <w:rsid w:val="00954150"/>
    <w:rsid w:val="009A5D71"/>
    <w:rsid w:val="009B2660"/>
    <w:rsid w:val="00A86C1A"/>
    <w:rsid w:val="00A92992"/>
    <w:rsid w:val="00AE7DBF"/>
    <w:rsid w:val="00B47469"/>
    <w:rsid w:val="00BE37B0"/>
    <w:rsid w:val="00BF0EB0"/>
    <w:rsid w:val="00C41D73"/>
    <w:rsid w:val="00C451C0"/>
    <w:rsid w:val="00CA0F67"/>
    <w:rsid w:val="00CB5F76"/>
    <w:rsid w:val="00D14A24"/>
    <w:rsid w:val="00D37429"/>
    <w:rsid w:val="00D97294"/>
    <w:rsid w:val="00E0350B"/>
    <w:rsid w:val="00E54104"/>
    <w:rsid w:val="00EA417D"/>
    <w:rsid w:val="00EB5812"/>
    <w:rsid w:val="00EE1655"/>
    <w:rsid w:val="00F05B9E"/>
    <w:rsid w:val="00F51A8E"/>
    <w:rsid w:val="00F879A8"/>
    <w:rsid w:val="00F9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954C95"/>
  <w14:defaultImageDpi w14:val="32767"/>
  <w15:chartTrackingRefBased/>
  <w15:docId w15:val="{2CD36823-CF27-46C8-BFBC-6360F020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E37B0"/>
    <w:rPr>
      <w:rFonts w:ascii="Helvetica Neue Light" w:hAnsi="Helvetica Neue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37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37B0"/>
  </w:style>
  <w:style w:type="paragraph" w:styleId="Footer">
    <w:name w:val="footer"/>
    <w:basedOn w:val="Normal"/>
    <w:link w:val="FooterChar"/>
    <w:uiPriority w:val="99"/>
    <w:unhideWhenUsed/>
    <w:rsid w:val="00BE37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7B0"/>
  </w:style>
  <w:style w:type="character" w:styleId="Hyperlink">
    <w:name w:val="Hyperlink"/>
    <w:basedOn w:val="DefaultParagraphFont"/>
    <w:uiPriority w:val="99"/>
    <w:unhideWhenUsed/>
    <w:rsid w:val="00BE3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37B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E37B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7D2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44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3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icola.lally@aps.org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laLally\OneDrive%20-%20Association%20of%20Project%20Safety\Desktop\APS%20Letterhead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0F045B-D067-4C1C-B1D2-415D8DF63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APS Letterhead Template (1)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Lally</dc:creator>
  <cp:keywords/>
  <dc:description/>
  <cp:lastModifiedBy>Laura Hardie</cp:lastModifiedBy>
  <cp:revision>2</cp:revision>
  <cp:lastPrinted>2018-12-05T11:52:00Z</cp:lastPrinted>
  <dcterms:created xsi:type="dcterms:W3CDTF">2025-04-23T12:06:00Z</dcterms:created>
  <dcterms:modified xsi:type="dcterms:W3CDTF">2025-04-23T12:06:00Z</dcterms:modified>
</cp:coreProperties>
</file>